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4E9E" w:rsidRDefault="00357B0D">
      <w:r w:rsidRPr="00357B0D">
        <w:rPr>
          <w:rFonts w:cs="Cordia New"/>
          <w:cs/>
        </w:rPr>
        <w:t>คำสั่งจ้างของ เจ้าหน้าที่ธุรการ ที่ปฏิบัติหน้าที่ตั้งแต่</w:t>
      </w:r>
      <w:r w:rsidRPr="00357B0D">
        <w:t>2</w:t>
      </w:r>
      <w:r w:rsidRPr="00357B0D">
        <w:rPr>
          <w:rFonts w:cs="Cordia New"/>
          <w:cs/>
        </w:rPr>
        <w:t>โรงเรียนขึ้นไปเพื่อประกอบการตกเบิกเงินปี</w:t>
      </w:r>
      <w:r w:rsidRPr="00357B0D">
        <w:t xml:space="preserve">56 </w:t>
      </w:r>
      <w:proofErr w:type="spellStart"/>
      <w:r w:rsidRPr="00357B0D">
        <w:rPr>
          <w:rFonts w:cs="Cordia New"/>
          <w:cs/>
        </w:rPr>
        <w:t>สพม</w:t>
      </w:r>
      <w:proofErr w:type="spellEnd"/>
      <w:r w:rsidRPr="00357B0D">
        <w:t>39</w:t>
      </w:r>
      <w:r w:rsidRPr="00357B0D">
        <w:rPr>
          <w:rFonts w:cs="Cordia New"/>
          <w:cs/>
        </w:rPr>
        <w:t>จะออกคำ</w:t>
      </w:r>
      <w:proofErr w:type="spellStart"/>
      <w:r w:rsidRPr="00357B0D">
        <w:rPr>
          <w:rFonts w:cs="Cordia New"/>
          <w:cs/>
        </w:rPr>
        <w:t>สัง</w:t>
      </w:r>
      <w:proofErr w:type="spellEnd"/>
      <w:r w:rsidRPr="00357B0D">
        <w:rPr>
          <w:rFonts w:cs="Cordia New"/>
          <w:cs/>
        </w:rPr>
        <w:t>ให้</w:t>
      </w:r>
    </w:p>
    <w:p w:rsidR="00357B0D" w:rsidRDefault="00357B0D">
      <w:pPr>
        <w:rPr>
          <w:rFonts w:hint="cs"/>
        </w:rPr>
      </w:pPr>
      <w:r>
        <w:t xml:space="preserve"> </w:t>
      </w:r>
      <w:r>
        <w:rPr>
          <w:rFonts w:hint="cs"/>
          <w:cs/>
        </w:rPr>
        <w:t>ขอบคุณค่ะ</w:t>
      </w:r>
    </w:p>
    <w:p w:rsidR="00357B0D" w:rsidRDefault="00357B0D">
      <w:pPr>
        <w:rPr>
          <w:rFonts w:hint="cs"/>
          <w:cs/>
        </w:rPr>
      </w:pPr>
      <w:bookmarkStart w:id="0" w:name="_GoBack"/>
      <w:bookmarkEnd w:id="0"/>
    </w:p>
    <w:sectPr w:rsidR="00357B0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attachedTemplate r:id="rId1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7B0D"/>
    <w:rsid w:val="00357B0D"/>
    <w:rsid w:val="007A4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tudent\AppData\Local\Chemistry%20Add-in%20for%20Word\Chemistry%20Gallery\Chem4Wor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Props1.xml><?xml version="1.0" encoding="utf-8"?>
<ds:datastoreItem xmlns:ds="http://schemas.openxmlformats.org/officeDocument/2006/customXml" ds:itemID="{3584922B-B247-4E9C-AE37-7113081BDA2A}">
  <ds:schemaRefs>
    <ds:schemaRef ds:uri="urn:schemas-microsoft-com.VSTO2008Demos.ControlsStorag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</Template>
  <TotalTime>2</TotalTime>
  <Pages>1</Pages>
  <Words>19</Words>
  <Characters>112</Characters>
  <Application>Microsoft Office Word</Application>
  <DocSecurity>0</DocSecurity>
  <Lines>1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</dc:creator>
  <cp:lastModifiedBy>Student</cp:lastModifiedBy>
  <cp:revision>1</cp:revision>
  <dcterms:created xsi:type="dcterms:W3CDTF">2014-01-10T04:23:00Z</dcterms:created>
  <dcterms:modified xsi:type="dcterms:W3CDTF">2014-01-10T04:25:00Z</dcterms:modified>
</cp:coreProperties>
</file>