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0F6" w:rsidRDefault="00AA40F6">
      <w:pPr>
        <w:rPr>
          <w:rFonts w:cs="Cordia New" w:hint="cs"/>
        </w:rPr>
      </w:pPr>
      <w:r>
        <w:rPr>
          <w:rFonts w:cs="Cordia New" w:hint="cs"/>
          <w:cs/>
        </w:rPr>
        <w:t>เรียน ข้าราชการครูทุกโรงเรียนในสังกัด</w:t>
      </w:r>
      <w:proofErr w:type="spellStart"/>
      <w:r>
        <w:rPr>
          <w:rFonts w:cs="Cordia New" w:hint="cs"/>
          <w:cs/>
        </w:rPr>
        <w:t>สพ</w:t>
      </w:r>
      <w:proofErr w:type="spellEnd"/>
      <w:r>
        <w:rPr>
          <w:rFonts w:cs="Cordia New" w:hint="cs"/>
          <w:cs/>
        </w:rPr>
        <w:t>ม.39</w:t>
      </w:r>
    </w:p>
    <w:p w:rsidR="00090212" w:rsidRDefault="00AA40F6">
      <w:r w:rsidRPr="00AA40F6">
        <w:rPr>
          <w:rFonts w:cs="Cordia New"/>
          <w:cs/>
        </w:rPr>
        <w:t>การขอเครื่องราชอิสริยาภรณ์ทุกชั้นตราให้แนบคำสั่งเลื่อน</w:t>
      </w:r>
      <w:proofErr w:type="spellStart"/>
      <w:r w:rsidRPr="00AA40F6">
        <w:rPr>
          <w:rFonts w:cs="Cordia New"/>
          <w:cs/>
        </w:rPr>
        <w:t>วิทย</w:t>
      </w:r>
      <w:proofErr w:type="spellEnd"/>
      <w:r w:rsidRPr="00AA40F6">
        <w:rPr>
          <w:rFonts w:cs="Cordia New"/>
          <w:cs/>
        </w:rPr>
        <w:t>ฐานะด้วยค่ะ</w:t>
      </w:r>
      <w:r>
        <w:rPr>
          <w:rFonts w:cs="Cordia New" w:hint="cs"/>
          <w:cs/>
        </w:rPr>
        <w:t xml:space="preserve"> และท่านใดยังไม่ได้ส่งคำสั่งดังกล่าวกรุณาส่งให้เขต ด้วยค่ะได้ที่ห้องบุคคล </w:t>
      </w:r>
      <w:proofErr w:type="spellStart"/>
      <w:r>
        <w:rPr>
          <w:rFonts w:cs="Cordia New" w:hint="cs"/>
          <w:cs/>
        </w:rPr>
        <w:t>สพ</w:t>
      </w:r>
      <w:proofErr w:type="spellEnd"/>
      <w:r>
        <w:rPr>
          <w:rFonts w:cs="Cordia New" w:hint="cs"/>
          <w:cs/>
        </w:rPr>
        <w:t xml:space="preserve">ม.39 </w:t>
      </w:r>
      <w:r w:rsidRPr="00AA40F6">
        <w:rPr>
          <w:rFonts w:cs="Cordia New"/>
          <w:cs/>
        </w:rPr>
        <w:t xml:space="preserve"> สงสัยประการใดสอบรายละเอียดได้ที่ </w:t>
      </w:r>
      <w:r>
        <w:rPr>
          <w:rFonts w:cs="Cordia New" w:hint="cs"/>
          <w:cs/>
        </w:rPr>
        <w:t>พี่</w:t>
      </w:r>
      <w:bookmarkStart w:id="0" w:name="_GoBack"/>
      <w:bookmarkEnd w:id="0"/>
      <w:proofErr w:type="spellStart"/>
      <w:r w:rsidRPr="00AA40F6">
        <w:rPr>
          <w:rFonts w:cs="Cordia New"/>
          <w:cs/>
        </w:rPr>
        <w:t>สุภรีย์</w:t>
      </w:r>
      <w:proofErr w:type="spellEnd"/>
      <w:r w:rsidRPr="00AA40F6">
        <w:t>0838795188</w:t>
      </w:r>
    </w:p>
    <w:sectPr w:rsidR="000902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58B"/>
    <w:rsid w:val="00090212"/>
    <w:rsid w:val="00AA40F6"/>
    <w:rsid w:val="00EA2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udent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EE4443D2-4169-48A2-9467-216F2C3408B2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56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</cp:revision>
  <dcterms:created xsi:type="dcterms:W3CDTF">2013-11-20T02:26:00Z</dcterms:created>
  <dcterms:modified xsi:type="dcterms:W3CDTF">2013-11-20T03:22:00Z</dcterms:modified>
</cp:coreProperties>
</file>